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733039" w14:textId="2463F5C7" w:rsidR="00F326EE" w:rsidRDefault="00F326EE"/>
    <w:p w14:paraId="3DD93F9F" w14:textId="4351CEB1" w:rsidR="00A4364D" w:rsidRDefault="00B1131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64208" wp14:editId="42C01249">
                <wp:simplePos x="0" y="0"/>
                <wp:positionH relativeFrom="column">
                  <wp:posOffset>1371600</wp:posOffset>
                </wp:positionH>
                <wp:positionV relativeFrom="paragraph">
                  <wp:posOffset>-259080</wp:posOffset>
                </wp:positionV>
                <wp:extent cx="4914900" cy="2316480"/>
                <wp:effectExtent l="0" t="0" r="12700" b="2032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31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A0236" w14:textId="4D6F32A2" w:rsidR="004775C1" w:rsidRPr="00AC1646" w:rsidRDefault="00AC1646" w:rsidP="007F4DCB">
                            <w:pPr>
                              <w:pStyle w:val="Fakultetellerinstitutt"/>
                              <w:rPr>
                                <w:lang w:val="nn-NO"/>
                              </w:rPr>
                            </w:pPr>
                            <w:r w:rsidRPr="00AC1646">
                              <w:rPr>
                                <w:lang w:val="nn-NO"/>
                              </w:rPr>
                              <w:t>Sett inn fakultet eller institutt her</w:t>
                            </w:r>
                          </w:p>
                          <w:p w14:paraId="2CB3A8C3" w14:textId="445BFAAA" w:rsidR="004775C1" w:rsidRPr="00AC1646" w:rsidRDefault="004775C1" w:rsidP="007F4DCB">
                            <w:pPr>
                              <w:pStyle w:val="Oppgavetittel"/>
                              <w:rPr>
                                <w:lang w:val="nn-NO"/>
                              </w:rPr>
                            </w:pPr>
                            <w:r w:rsidRPr="00AC1646">
                              <w:rPr>
                                <w:lang w:val="nn-NO"/>
                              </w:rPr>
                              <w:t xml:space="preserve">Tittel på </w:t>
                            </w:r>
                            <w:r w:rsidR="00AC1646" w:rsidRPr="00AC1646">
                              <w:rPr>
                                <w:lang w:val="nn-NO"/>
                              </w:rPr>
                              <w:t>p</w:t>
                            </w:r>
                            <w:r w:rsidRPr="00AC1646">
                              <w:rPr>
                                <w:lang w:val="nn-NO"/>
                              </w:rPr>
                              <w:t>h</w:t>
                            </w:r>
                            <w:r w:rsidR="00AC1646" w:rsidRPr="00AC1646">
                              <w:rPr>
                                <w:lang w:val="nn-NO"/>
                              </w:rPr>
                              <w:t>.d-avhandlinga</w:t>
                            </w:r>
                          </w:p>
                          <w:p w14:paraId="035DFDD6" w14:textId="40C3E06B" w:rsidR="004775C1" w:rsidRPr="00AC1646" w:rsidRDefault="00AC1646" w:rsidP="007F4DCB">
                            <w:pPr>
                              <w:pStyle w:val="Subtittel"/>
                              <w:rPr>
                                <w:lang w:val="nn-NO"/>
                              </w:rPr>
                            </w:pPr>
                            <w:r w:rsidRPr="00AC1646">
                              <w:rPr>
                                <w:lang w:val="nn-NO"/>
                              </w:rPr>
                              <w:t>Her kjem ei utdjuping eller undertittel</w:t>
                            </w:r>
                          </w:p>
                          <w:p w14:paraId="47DFA8AC" w14:textId="77777777" w:rsidR="004775C1" w:rsidRPr="000C306E" w:rsidRDefault="004775C1" w:rsidP="007F4DCB">
                            <w:pPr>
                              <w:pStyle w:val="Tittel-tekst"/>
                              <w:rPr>
                                <w:lang w:val="nn-NO"/>
                              </w:rPr>
                            </w:pPr>
                            <w:r w:rsidRPr="000C306E">
                              <w:rPr>
                                <w:lang w:val="nn-NO"/>
                              </w:rPr>
                              <w:t>—</w:t>
                            </w:r>
                          </w:p>
                          <w:p w14:paraId="6A56B595" w14:textId="56C1563E" w:rsidR="004775C1" w:rsidRPr="00AC1646" w:rsidRDefault="00AC1646" w:rsidP="007F4DCB">
                            <w:pPr>
                              <w:pStyle w:val="Navnpforfatter"/>
                              <w:rPr>
                                <w:lang w:val="nn-NO"/>
                              </w:rPr>
                            </w:pPr>
                            <w:r w:rsidRPr="00AC1646">
                              <w:rPr>
                                <w:lang w:val="nn-NO"/>
                              </w:rPr>
                              <w:t>Forfattarnamn og -etternamn</w:t>
                            </w:r>
                          </w:p>
                          <w:p w14:paraId="1B8112F0" w14:textId="31FF18CE" w:rsidR="004775C1" w:rsidRPr="00AC1646" w:rsidRDefault="004775C1" w:rsidP="007F4DCB">
                            <w:pPr>
                              <w:pStyle w:val="Masteroppgavei"/>
                              <w:rPr>
                                <w:lang w:val="nn-NO"/>
                              </w:rPr>
                            </w:pPr>
                            <w:r w:rsidRPr="00AC1646">
                              <w:rPr>
                                <w:lang w:val="nn-NO"/>
                              </w:rPr>
                              <w:t xml:space="preserve">Avhandling levert for graden </w:t>
                            </w:r>
                            <w:r w:rsidR="00AC1646" w:rsidRPr="00AC1646">
                              <w:rPr>
                                <w:lang w:val="nn-NO"/>
                              </w:rPr>
                              <w:t>p</w:t>
                            </w:r>
                            <w:r w:rsidRPr="00AC1646">
                              <w:rPr>
                                <w:lang w:val="nn-NO"/>
                              </w:rPr>
                              <w:t xml:space="preserve">hilosophiae </w:t>
                            </w:r>
                            <w:r w:rsidR="00AC1646" w:rsidRPr="00AC1646">
                              <w:rPr>
                                <w:lang w:val="nn-NO"/>
                              </w:rPr>
                              <w:t>d</w:t>
                            </w:r>
                            <w:r w:rsidRPr="00AC1646">
                              <w:rPr>
                                <w:lang w:val="nn-NO"/>
                              </w:rPr>
                              <w:t xml:space="preserve">octor – </w:t>
                            </w:r>
                            <w:r w:rsidR="00AC1646" w:rsidRPr="00AC1646">
                              <w:rPr>
                                <w:lang w:val="nn-NO"/>
                              </w:rPr>
                              <w:t>m</w:t>
                            </w:r>
                            <w:r w:rsidRPr="00AC1646">
                              <w:rPr>
                                <w:lang w:val="nn-NO"/>
                              </w:rPr>
                              <w:t>ån</w:t>
                            </w:r>
                            <w:r w:rsidR="00AC1646" w:rsidRPr="00AC1646">
                              <w:rPr>
                                <w:lang w:val="nn-NO"/>
                              </w:rPr>
                              <w:t>a</w:t>
                            </w:r>
                            <w:r w:rsidRPr="00AC1646">
                              <w:rPr>
                                <w:lang w:val="nn-NO"/>
                              </w:rPr>
                              <w:t>d 20xx</w:t>
                            </w:r>
                          </w:p>
                          <w:p w14:paraId="00CAA36D" w14:textId="1DC65A11" w:rsidR="004775C1" w:rsidRPr="00AC1646" w:rsidRDefault="004775C1" w:rsidP="00B11310">
                            <w:pPr>
                              <w:pStyle w:val="Masteroppgavei"/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108pt;margin-top:-20.4pt;width:387pt;height:18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" filled="f" stroked="f">
                <v:textbox inset="0,0,0,0">
                  <w:txbxContent>
                    <w:p w14:paraId="5D7A0236" w14:textId="4D6F32A2" w:rsidR="004775C1" w:rsidRPr="00AC1646" w:rsidRDefault="00AC1646" w:rsidP="007F4DCB">
                      <w:pPr>
                        <w:pStyle w:val="Fakultetellerinstitutt"/>
                        <w:rPr>
                          <w:lang w:val="nn-NO"/>
                        </w:rPr>
                      </w:pPr>
                      <w:r w:rsidRPr="00AC1646">
                        <w:rPr>
                          <w:lang w:val="nn-NO"/>
                        </w:rPr>
                        <w:t>Sett inn fakultet eller institutt her</w:t>
                      </w:r>
                    </w:p>
                    <w:p w14:paraId="2CB3A8C3" w14:textId="445BFAAA" w:rsidR="004775C1" w:rsidRPr="00AC1646" w:rsidRDefault="004775C1" w:rsidP="007F4DCB">
                      <w:pPr>
                        <w:pStyle w:val="Oppgavetittel"/>
                        <w:rPr>
                          <w:lang w:val="nn-NO"/>
                        </w:rPr>
                      </w:pPr>
                      <w:r w:rsidRPr="00AC1646">
                        <w:rPr>
                          <w:lang w:val="nn-NO"/>
                        </w:rPr>
                        <w:t xml:space="preserve">Tittel på </w:t>
                      </w:r>
                      <w:proofErr w:type="spellStart"/>
                      <w:r w:rsidR="00AC1646" w:rsidRPr="00AC1646">
                        <w:rPr>
                          <w:lang w:val="nn-NO"/>
                        </w:rPr>
                        <w:t>p</w:t>
                      </w:r>
                      <w:r w:rsidRPr="00AC1646">
                        <w:rPr>
                          <w:lang w:val="nn-NO"/>
                        </w:rPr>
                        <w:t>h</w:t>
                      </w:r>
                      <w:r w:rsidR="00AC1646" w:rsidRPr="00AC1646">
                        <w:rPr>
                          <w:lang w:val="nn-NO"/>
                        </w:rPr>
                        <w:t>.d</w:t>
                      </w:r>
                      <w:proofErr w:type="spellEnd"/>
                      <w:r w:rsidR="00AC1646" w:rsidRPr="00AC1646">
                        <w:rPr>
                          <w:lang w:val="nn-NO"/>
                        </w:rPr>
                        <w:t>-avhandlinga</w:t>
                      </w:r>
                    </w:p>
                    <w:p w14:paraId="035DFDD6" w14:textId="40C3E06B" w:rsidR="004775C1" w:rsidRPr="00AC1646" w:rsidRDefault="00AC1646" w:rsidP="007F4DCB">
                      <w:pPr>
                        <w:pStyle w:val="Subtittel"/>
                        <w:rPr>
                          <w:lang w:val="nn-NO"/>
                        </w:rPr>
                      </w:pPr>
                      <w:r w:rsidRPr="00AC1646">
                        <w:rPr>
                          <w:lang w:val="nn-NO"/>
                        </w:rPr>
                        <w:t>Her kjem ei utdjuping eller undertittel</w:t>
                      </w:r>
                    </w:p>
                    <w:p w14:paraId="47DFA8AC" w14:textId="77777777" w:rsidR="004775C1" w:rsidRDefault="004775C1" w:rsidP="007F4DCB">
                      <w:pPr>
                        <w:pStyle w:val="Tittel-tekst"/>
                      </w:pPr>
                      <w:r>
                        <w:t>—</w:t>
                      </w:r>
                    </w:p>
                    <w:p w14:paraId="6A56B595" w14:textId="56C1563E" w:rsidR="004775C1" w:rsidRPr="00AC1646" w:rsidRDefault="00AC1646" w:rsidP="007F4DCB">
                      <w:pPr>
                        <w:pStyle w:val="Navnpforfatter"/>
                        <w:rPr>
                          <w:lang w:val="nn-NO"/>
                        </w:rPr>
                      </w:pPr>
                      <w:r w:rsidRPr="00AC1646">
                        <w:rPr>
                          <w:lang w:val="nn-NO"/>
                        </w:rPr>
                        <w:t>Forfattarnamn og -etternamn</w:t>
                      </w:r>
                    </w:p>
                    <w:p w14:paraId="1B8112F0" w14:textId="31FF18CE" w:rsidR="004775C1" w:rsidRPr="00AC1646" w:rsidRDefault="004775C1" w:rsidP="007F4DCB">
                      <w:pPr>
                        <w:pStyle w:val="Masteroppgavei"/>
                        <w:rPr>
                          <w:lang w:val="nn-NO"/>
                        </w:rPr>
                      </w:pPr>
                      <w:r w:rsidRPr="00AC1646">
                        <w:rPr>
                          <w:lang w:val="nn-NO"/>
                        </w:rPr>
                        <w:t xml:space="preserve">Avhandling levert for graden </w:t>
                      </w:r>
                      <w:r w:rsidR="00AC1646" w:rsidRPr="00AC1646">
                        <w:rPr>
                          <w:lang w:val="nn-NO"/>
                        </w:rPr>
                        <w:t>p</w:t>
                      </w:r>
                      <w:r w:rsidRPr="00AC1646">
                        <w:rPr>
                          <w:lang w:val="nn-NO"/>
                        </w:rPr>
                        <w:t xml:space="preserve">hilosophiae </w:t>
                      </w:r>
                      <w:r w:rsidR="00AC1646" w:rsidRPr="00AC1646">
                        <w:rPr>
                          <w:lang w:val="nn-NO"/>
                        </w:rPr>
                        <w:t>d</w:t>
                      </w:r>
                      <w:r w:rsidRPr="00AC1646">
                        <w:rPr>
                          <w:lang w:val="nn-NO"/>
                        </w:rPr>
                        <w:t xml:space="preserve">octor – </w:t>
                      </w:r>
                      <w:r w:rsidR="00AC1646" w:rsidRPr="00AC1646">
                        <w:rPr>
                          <w:lang w:val="nn-NO"/>
                        </w:rPr>
                        <w:t>m</w:t>
                      </w:r>
                      <w:r w:rsidRPr="00AC1646">
                        <w:rPr>
                          <w:lang w:val="nn-NO"/>
                        </w:rPr>
                        <w:t>ån</w:t>
                      </w:r>
                      <w:r w:rsidR="00AC1646" w:rsidRPr="00AC1646">
                        <w:rPr>
                          <w:lang w:val="nn-NO"/>
                        </w:rPr>
                        <w:t>a</w:t>
                      </w:r>
                      <w:r w:rsidRPr="00AC1646">
                        <w:rPr>
                          <w:lang w:val="nn-NO"/>
                        </w:rPr>
                        <w:t>d 20xx</w:t>
                      </w:r>
                    </w:p>
                    <w:p w14:paraId="00CAA36D" w14:textId="1DC65A11" w:rsidR="004775C1" w:rsidRPr="00AC1646" w:rsidRDefault="004775C1" w:rsidP="00B11310">
                      <w:pPr>
                        <w:pStyle w:val="Masteroppgavei"/>
                        <w:rPr>
                          <w:lang w:val="nn-N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364D">
        <w:br w:type="page"/>
      </w:r>
    </w:p>
    <w:p w14:paraId="526A8968" w14:textId="35EE2785" w:rsidR="00F864C1" w:rsidRPr="000C306E" w:rsidRDefault="000C306E" w:rsidP="000C30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Her kan du lime inn oppgaven. Men det tryggeste i forhold til formatering er å beholde oppgaven i dokumentet du har, og så heller slå sammen forside og oppgave fra to pdf-dokumenter til én.</w:t>
      </w:r>
      <w:bookmarkStart w:id="0" w:name="_GoBack"/>
      <w:bookmarkEnd w:id="0"/>
    </w:p>
    <w:sectPr w:rsidR="00F864C1" w:rsidRPr="000C306E" w:rsidSect="00A4364D">
      <w:headerReference w:type="even" r:id="rId7"/>
      <w:headerReference w:type="first" r:id="rId8"/>
      <w:pgSz w:w="11900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6CB76C" w14:textId="77777777" w:rsidR="004775C1" w:rsidRDefault="004775C1" w:rsidP="00A4364D">
      <w:r>
        <w:separator/>
      </w:r>
    </w:p>
  </w:endnote>
  <w:endnote w:type="continuationSeparator" w:id="0">
    <w:p w14:paraId="33B3B23C" w14:textId="77777777" w:rsidR="004775C1" w:rsidRDefault="004775C1" w:rsidP="00A43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ansLight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8A4B24" w14:textId="77777777" w:rsidR="004775C1" w:rsidRDefault="004775C1" w:rsidP="00A4364D">
      <w:r>
        <w:separator/>
      </w:r>
    </w:p>
  </w:footnote>
  <w:footnote w:type="continuationSeparator" w:id="0">
    <w:p w14:paraId="2887D48F" w14:textId="77777777" w:rsidR="004775C1" w:rsidRDefault="004775C1" w:rsidP="00A436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96C8E5" w14:textId="48FA11AA" w:rsidR="004775C1" w:rsidRDefault="000C306E">
    <w:pPr>
      <w:pStyle w:val="Header"/>
    </w:pPr>
    <w:r>
      <w:rPr>
        <w:noProof/>
      </w:rPr>
      <w:pict w14:anchorId="3C8494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7234375" o:spid="_x0000_s103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monsterNynors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01539" w14:textId="08FE1176" w:rsidR="004775C1" w:rsidRDefault="000C306E">
    <w:pPr>
      <w:pStyle w:val="Header"/>
    </w:pPr>
    <w:r>
      <w:rPr>
        <w:noProof/>
      </w:rPr>
      <w:pict w14:anchorId="15F091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7234374" o:spid="_x0000_s103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monsterNynors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4D"/>
    <w:rsid w:val="000C306E"/>
    <w:rsid w:val="004775C1"/>
    <w:rsid w:val="007F4DCB"/>
    <w:rsid w:val="0082077A"/>
    <w:rsid w:val="00A4364D"/>
    <w:rsid w:val="00A92E1D"/>
    <w:rsid w:val="00AC1646"/>
    <w:rsid w:val="00B11310"/>
    <w:rsid w:val="00D03179"/>
    <w:rsid w:val="00F326EE"/>
    <w:rsid w:val="00F8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4204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64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364D"/>
  </w:style>
  <w:style w:type="paragraph" w:styleId="Footer">
    <w:name w:val="footer"/>
    <w:basedOn w:val="Normal"/>
    <w:link w:val="FooterChar"/>
    <w:uiPriority w:val="99"/>
    <w:unhideWhenUsed/>
    <w:rsid w:val="00A4364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364D"/>
  </w:style>
  <w:style w:type="paragraph" w:customStyle="1" w:styleId="Tittel-tekst">
    <w:name w:val="Tittel-tekst"/>
    <w:basedOn w:val="Normal"/>
    <w:uiPriority w:val="99"/>
    <w:rsid w:val="00B11310"/>
    <w:pPr>
      <w:widowControl w:val="0"/>
      <w:tabs>
        <w:tab w:val="right" w:pos="6321"/>
      </w:tabs>
      <w:autoSpaceDE w:val="0"/>
      <w:autoSpaceDN w:val="0"/>
      <w:adjustRightInd w:val="0"/>
      <w:spacing w:line="300" w:lineRule="atLeast"/>
      <w:textAlignment w:val="center"/>
    </w:pPr>
    <w:rPr>
      <w:rFonts w:ascii="OpenSansLight-Italic" w:hAnsi="OpenSansLight-Italic" w:cs="OpenSansLight-Italic"/>
      <w:i/>
      <w:iCs/>
      <w:color w:val="000000"/>
      <w:sz w:val="25"/>
      <w:szCs w:val="25"/>
    </w:rPr>
  </w:style>
  <w:style w:type="paragraph" w:customStyle="1" w:styleId="Fakultetellerinstitutt">
    <w:name w:val="Fakultet eller institutt"/>
    <w:basedOn w:val="Normal"/>
    <w:qFormat/>
    <w:rsid w:val="00B11310"/>
    <w:pPr>
      <w:spacing w:after="120"/>
    </w:pPr>
    <w:rPr>
      <w:rFonts w:ascii="Arial" w:hAnsi="Arial" w:cs="Arial"/>
      <w:sz w:val="20"/>
    </w:rPr>
  </w:style>
  <w:style w:type="paragraph" w:customStyle="1" w:styleId="Oppgavetittel">
    <w:name w:val="Oppgavetittel"/>
    <w:basedOn w:val="Normal"/>
    <w:qFormat/>
    <w:rsid w:val="00B11310"/>
    <w:pPr>
      <w:spacing w:after="120"/>
    </w:pPr>
    <w:rPr>
      <w:rFonts w:ascii="Arial" w:hAnsi="Arial" w:cs="Arial"/>
      <w:b/>
      <w:sz w:val="30"/>
    </w:rPr>
  </w:style>
  <w:style w:type="paragraph" w:customStyle="1" w:styleId="Subtittel">
    <w:name w:val="Subtittel"/>
    <w:basedOn w:val="Normal"/>
    <w:qFormat/>
    <w:rsid w:val="00B11310"/>
    <w:rPr>
      <w:rFonts w:ascii="Arial" w:hAnsi="Arial" w:cs="Arial"/>
      <w:i/>
    </w:rPr>
  </w:style>
  <w:style w:type="paragraph" w:customStyle="1" w:styleId="Navnpforfatter">
    <w:name w:val="Navn på forfatter"/>
    <w:basedOn w:val="Normal"/>
    <w:qFormat/>
    <w:rsid w:val="00B11310"/>
    <w:rPr>
      <w:rFonts w:ascii="Arial" w:hAnsi="Arial" w:cs="Arial"/>
      <w:b/>
      <w:sz w:val="22"/>
    </w:rPr>
  </w:style>
  <w:style w:type="paragraph" w:customStyle="1" w:styleId="Masteroppgavei">
    <w:name w:val="Masteroppgave i"/>
    <w:basedOn w:val="Normal"/>
    <w:qFormat/>
    <w:rsid w:val="00B11310"/>
    <w:rPr>
      <w:rFonts w:ascii="Arial" w:hAnsi="Arial" w:cs="Arial"/>
      <w:i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64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364D"/>
  </w:style>
  <w:style w:type="paragraph" w:styleId="Footer">
    <w:name w:val="footer"/>
    <w:basedOn w:val="Normal"/>
    <w:link w:val="FooterChar"/>
    <w:uiPriority w:val="99"/>
    <w:unhideWhenUsed/>
    <w:rsid w:val="00A4364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364D"/>
  </w:style>
  <w:style w:type="paragraph" w:customStyle="1" w:styleId="Tittel-tekst">
    <w:name w:val="Tittel-tekst"/>
    <w:basedOn w:val="Normal"/>
    <w:uiPriority w:val="99"/>
    <w:rsid w:val="00B11310"/>
    <w:pPr>
      <w:widowControl w:val="0"/>
      <w:tabs>
        <w:tab w:val="right" w:pos="6321"/>
      </w:tabs>
      <w:autoSpaceDE w:val="0"/>
      <w:autoSpaceDN w:val="0"/>
      <w:adjustRightInd w:val="0"/>
      <w:spacing w:line="300" w:lineRule="atLeast"/>
      <w:textAlignment w:val="center"/>
    </w:pPr>
    <w:rPr>
      <w:rFonts w:ascii="OpenSansLight-Italic" w:hAnsi="OpenSansLight-Italic" w:cs="OpenSansLight-Italic"/>
      <w:i/>
      <w:iCs/>
      <w:color w:val="000000"/>
      <w:sz w:val="25"/>
      <w:szCs w:val="25"/>
    </w:rPr>
  </w:style>
  <w:style w:type="paragraph" w:customStyle="1" w:styleId="Fakultetellerinstitutt">
    <w:name w:val="Fakultet eller institutt"/>
    <w:basedOn w:val="Normal"/>
    <w:qFormat/>
    <w:rsid w:val="00B11310"/>
    <w:pPr>
      <w:spacing w:after="120"/>
    </w:pPr>
    <w:rPr>
      <w:rFonts w:ascii="Arial" w:hAnsi="Arial" w:cs="Arial"/>
      <w:sz w:val="20"/>
    </w:rPr>
  </w:style>
  <w:style w:type="paragraph" w:customStyle="1" w:styleId="Oppgavetittel">
    <w:name w:val="Oppgavetittel"/>
    <w:basedOn w:val="Normal"/>
    <w:qFormat/>
    <w:rsid w:val="00B11310"/>
    <w:pPr>
      <w:spacing w:after="120"/>
    </w:pPr>
    <w:rPr>
      <w:rFonts w:ascii="Arial" w:hAnsi="Arial" w:cs="Arial"/>
      <w:b/>
      <w:sz w:val="30"/>
    </w:rPr>
  </w:style>
  <w:style w:type="paragraph" w:customStyle="1" w:styleId="Subtittel">
    <w:name w:val="Subtittel"/>
    <w:basedOn w:val="Normal"/>
    <w:qFormat/>
    <w:rsid w:val="00B11310"/>
    <w:rPr>
      <w:rFonts w:ascii="Arial" w:hAnsi="Arial" w:cs="Arial"/>
      <w:i/>
    </w:rPr>
  </w:style>
  <w:style w:type="paragraph" w:customStyle="1" w:styleId="Navnpforfatter">
    <w:name w:val="Navn på forfatter"/>
    <w:basedOn w:val="Normal"/>
    <w:qFormat/>
    <w:rsid w:val="00B11310"/>
    <w:rPr>
      <w:rFonts w:ascii="Arial" w:hAnsi="Arial" w:cs="Arial"/>
      <w:b/>
      <w:sz w:val="22"/>
    </w:rPr>
  </w:style>
  <w:style w:type="paragraph" w:customStyle="1" w:styleId="Masteroppgavei">
    <w:name w:val="Masteroppgave i"/>
    <w:basedOn w:val="Normal"/>
    <w:qFormat/>
    <w:rsid w:val="00B11310"/>
    <w:rPr>
      <w:rFonts w:ascii="Arial" w:hAnsi="Arial" w:cs="Arial"/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0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PhDnynorskMønster.dotx</Template>
  <TotalTime>0</TotalTime>
  <Pages>2</Pages>
  <Words>30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Tromsø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Nordmo</dc:creator>
  <cp:lastModifiedBy>Windows User</cp:lastModifiedBy>
  <cp:revision>3</cp:revision>
  <dcterms:created xsi:type="dcterms:W3CDTF">2013-10-09T12:33:00Z</dcterms:created>
  <dcterms:modified xsi:type="dcterms:W3CDTF">2013-10-21T08:40:00Z</dcterms:modified>
</cp:coreProperties>
</file>